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8A6" w:rsidRDefault="00AF08A6" w:rsidP="00D11711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Магазин оригинальных подарков / Каталог / Гендельф" style="width:339.75pt;height:339.75pt;visibility:visible">
            <v:imagedata r:id="rId5" o:title=""/>
          </v:shape>
        </w:pict>
      </w:r>
    </w:p>
    <w:p w:rsidR="00AF08A6" w:rsidRPr="00961191" w:rsidRDefault="00AF08A6" w:rsidP="00475873">
      <w:pPr>
        <w:rPr>
          <w:rFonts w:ascii="Times New Roman" w:hAnsi="Times New Roman"/>
          <w:b/>
          <w:sz w:val="24"/>
          <w:szCs w:val="24"/>
        </w:rPr>
      </w:pPr>
      <w:r w:rsidRPr="00961191">
        <w:rPr>
          <w:rFonts w:ascii="Times New Roman" w:hAnsi="Times New Roman"/>
          <w:b/>
          <w:sz w:val="24"/>
          <w:szCs w:val="24"/>
        </w:rPr>
        <w:t>Домашнее задание по математике</w:t>
      </w:r>
    </w:p>
    <w:p w:rsidR="00AF08A6" w:rsidRPr="00961191" w:rsidRDefault="00AF08A6" w:rsidP="00475873">
      <w:pPr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 xml:space="preserve">1. Все </w:t>
      </w:r>
      <w:r w:rsidRPr="00961191">
        <w:rPr>
          <w:rFonts w:ascii="Times New Roman" w:hAnsi="Times New Roman"/>
          <w:noProof/>
          <w:sz w:val="24"/>
          <w:szCs w:val="24"/>
          <w:lang w:eastAsia="ru-RU"/>
        </w:rPr>
        <w:t>вернулись</w:t>
      </w:r>
      <w:r w:rsidRPr="00961191">
        <w:rPr>
          <w:rFonts w:ascii="Times New Roman" w:hAnsi="Times New Roman"/>
          <w:sz w:val="24"/>
          <w:szCs w:val="24"/>
        </w:rPr>
        <w:t xml:space="preserve"> в столовую и увидели, что Торин сидит, положив ноги на решётку камина, и курит трубку.  Он выпускал невиданной величины кольца и приказывал им куда лететь: то в трубу, то на часы, то под стол, то к потолку, где они начинали описывать круги. Но куда бы не летело кольцо Торина, Гендальф оказывался проворнее, он  посылал колечко поменьше из своей короткой глиняной трубки, и оно проскальзывало сквозь каждое коль</w:t>
      </w:r>
      <w:r>
        <w:rPr>
          <w:rFonts w:ascii="Times New Roman" w:hAnsi="Times New Roman"/>
          <w:sz w:val="24"/>
          <w:szCs w:val="24"/>
        </w:rPr>
        <w:t>цо Торина. После этого колечко Г</w:t>
      </w:r>
      <w:r w:rsidRPr="00961191">
        <w:rPr>
          <w:rFonts w:ascii="Times New Roman" w:hAnsi="Times New Roman"/>
          <w:sz w:val="24"/>
          <w:szCs w:val="24"/>
        </w:rPr>
        <w:t xml:space="preserve">эндальфа делалось зеленым. Таких колечек набралось уже целое облако, и в полумраке комнаты вид у Гэндальфа был  таинственным и по- настоящему колдовским.  Постойте на листе А4 две окружности (одна внутри другой), причем меньшая окружность, должна быть зеленого цвета, зная что длина окружности кольца Торина составляла </w:t>
      </w:r>
      <w:smartTag w:uri="urn:schemas-microsoft-com:office:smarttags" w:element="metricconverter">
        <w:smartTagPr>
          <w:attr w:name="ProductID" w:val="56,52 см"/>
        </w:smartTagPr>
        <w:r w:rsidRPr="00961191">
          <w:rPr>
            <w:rFonts w:ascii="Times New Roman" w:hAnsi="Times New Roman"/>
            <w:sz w:val="24"/>
            <w:szCs w:val="24"/>
          </w:rPr>
          <w:t>56,52 см</w:t>
        </w:r>
      </w:smartTag>
      <w:r w:rsidRPr="00961191">
        <w:rPr>
          <w:rFonts w:ascii="Times New Roman" w:hAnsi="Times New Roman"/>
          <w:sz w:val="24"/>
          <w:szCs w:val="24"/>
        </w:rPr>
        <w:t xml:space="preserve">, а длина окружности Гэндальфа </w:t>
      </w:r>
      <w:smartTag w:uri="urn:schemas-microsoft-com:office:smarttags" w:element="metricconverter">
        <w:smartTagPr>
          <w:attr w:name="ProductID" w:val="-37,68 см"/>
        </w:smartTagPr>
        <w:r w:rsidRPr="00961191">
          <w:rPr>
            <w:rFonts w:ascii="Times New Roman" w:hAnsi="Times New Roman"/>
            <w:sz w:val="24"/>
            <w:szCs w:val="24"/>
          </w:rPr>
          <w:t>-37,68 см</w:t>
        </w:r>
      </w:smartTag>
      <w:r w:rsidRPr="00961191">
        <w:rPr>
          <w:rFonts w:ascii="Times New Roman" w:hAnsi="Times New Roman"/>
          <w:sz w:val="24"/>
          <w:szCs w:val="24"/>
        </w:rPr>
        <w:t xml:space="preserve">     (</w:t>
      </w:r>
      <w:r w:rsidRPr="0096119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26" type="#_x0000_t75" alt="\pi \approx \frac{(a_n + b_n)^2}{4 t_n}.\!" style="width:36pt;height:13.5pt;visibility:visible">
            <v:imagedata r:id="rId6" o:title="" croptop="21370f" cropbottom="11398f" cropright="45358f"/>
          </v:shape>
        </w:pict>
      </w:r>
      <w:r w:rsidRPr="00961191">
        <w:rPr>
          <w:rFonts w:ascii="Times New Roman" w:hAnsi="Times New Roman"/>
          <w:sz w:val="24"/>
          <w:szCs w:val="24"/>
        </w:rPr>
        <w:t xml:space="preserve">3,14).   </w:t>
      </w:r>
    </w:p>
    <w:p w:rsidR="00AF08A6" w:rsidRPr="00961191" w:rsidRDefault="00AF08A6" w:rsidP="004A1C63">
      <w:pPr>
        <w:jc w:val="both"/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2.Балин, к вашим услугам. – Благодарю!- ответил  Бильбо в совершеннейшем изумлении. Заходите, выпейте чаю!</w:t>
      </w:r>
    </w:p>
    <w:p w:rsidR="00AF08A6" w:rsidRPr="00961191" w:rsidRDefault="00AF08A6" w:rsidP="004A1C63">
      <w:pPr>
        <w:jc w:val="both"/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- Меня больше бы устроил стаканчик пивца, милостивый сэр, сказал белобородый Балин. Сколько угодно! Бильбо бегом побежал в погреб и нацедил пинту пива. Сколько литров пива принес Бильбо для Балина?</w:t>
      </w:r>
    </w:p>
    <w:p w:rsidR="00AF08A6" w:rsidRPr="00961191" w:rsidRDefault="00AF08A6" w:rsidP="00961191">
      <w:pPr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 xml:space="preserve"> </w:t>
      </w:r>
      <w:r w:rsidRPr="00961191">
        <w:rPr>
          <w:rFonts w:ascii="Times New Roman" w:hAnsi="Times New Roman"/>
          <w:b/>
          <w:sz w:val="24"/>
          <w:szCs w:val="24"/>
        </w:rPr>
        <w:t>Домашнее задание по литературе</w:t>
      </w:r>
    </w:p>
    <w:p w:rsidR="00AF08A6" w:rsidRPr="00961191" w:rsidRDefault="00AF08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961191">
        <w:rPr>
          <w:rFonts w:ascii="Times New Roman" w:hAnsi="Times New Roman"/>
          <w:sz w:val="24"/>
          <w:szCs w:val="24"/>
        </w:rPr>
        <w:t>Письменно ответить на вопрос «Как бы я распорядился кольцом Всевластия»?</w:t>
      </w:r>
    </w:p>
    <w:p w:rsidR="00AF08A6" w:rsidRDefault="00AF08A6">
      <w:r>
        <w:rPr>
          <w:noProof/>
          <w:lang w:eastAsia="ru-RU"/>
        </w:rPr>
        <w:pict>
          <v:shape id="Рисунок 7" o:spid="_x0000_i1027" type="#_x0000_t75" alt="Hobbit Hole House Plans" style="width:427.5pt;height:316.5pt;visibility:visible">
            <v:imagedata r:id="rId7" o:title=""/>
          </v:shape>
        </w:pict>
      </w:r>
    </w:p>
    <w:p w:rsidR="00AF08A6" w:rsidRDefault="00AF08A6">
      <w:pPr>
        <w:rPr>
          <w:noProof/>
          <w:lang w:eastAsia="ru-RU"/>
        </w:rPr>
      </w:pPr>
    </w:p>
    <w:p w:rsidR="00AF08A6" w:rsidRPr="00961191" w:rsidRDefault="00AF08A6" w:rsidP="00961191">
      <w:pPr>
        <w:rPr>
          <w:rFonts w:ascii="Times New Roman" w:hAnsi="Times New Roman"/>
          <w:b/>
          <w:sz w:val="24"/>
          <w:szCs w:val="24"/>
        </w:rPr>
      </w:pPr>
      <w:r w:rsidRPr="00961191">
        <w:rPr>
          <w:rFonts w:ascii="Times New Roman" w:hAnsi="Times New Roman"/>
          <w:b/>
          <w:sz w:val="24"/>
          <w:szCs w:val="24"/>
        </w:rPr>
        <w:t>Домашнее задание по математике</w:t>
      </w:r>
    </w:p>
    <w:p w:rsidR="00AF08A6" w:rsidRPr="00961191" w:rsidRDefault="00AF08A6" w:rsidP="002576BD">
      <w:pPr>
        <w:jc w:val="both"/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1. Все вернулись в столовую и увидели, что Торин сидит, положив ноги на решётку камина, и курит трубку.  Он выпускал невиданной величины кольца и приказывал им куда лететь: то в трубу, то на часы, то под стол, то к потолку, где они начинали описывать круги. Но куда бы не летело кольцо Торина, Гендальф оказывался проворнее, он  посылал колечко поменьше из своей короткой глиняной трубки, и оно проскальзывало сквозь каждое коль</w:t>
      </w:r>
      <w:r>
        <w:rPr>
          <w:rFonts w:ascii="Times New Roman" w:hAnsi="Times New Roman"/>
          <w:sz w:val="24"/>
          <w:szCs w:val="24"/>
        </w:rPr>
        <w:t>цо Торина. После этого колечко Г</w:t>
      </w:r>
      <w:r w:rsidRPr="00961191">
        <w:rPr>
          <w:rFonts w:ascii="Times New Roman" w:hAnsi="Times New Roman"/>
          <w:sz w:val="24"/>
          <w:szCs w:val="24"/>
        </w:rPr>
        <w:t xml:space="preserve">эндальфа делалось зеленым. Таких колечек набралось уже целое облако, и в полумраке комнаты вид у Гэндальфа был  таинственным и по- настоящему колдовским.  Постойте на листе А4 две окружности (одна внутри другой), причем меньшая окружность, должна быть зеленого цвета, зная что длина окружности кольца Торина составляла </w:t>
      </w:r>
      <w:smartTag w:uri="urn:schemas-microsoft-com:office:smarttags" w:element="metricconverter">
        <w:smartTagPr>
          <w:attr w:name="ProductID" w:val="56,52 см"/>
        </w:smartTagPr>
        <w:r w:rsidRPr="00961191">
          <w:rPr>
            <w:rFonts w:ascii="Times New Roman" w:hAnsi="Times New Roman"/>
            <w:sz w:val="24"/>
            <w:szCs w:val="24"/>
          </w:rPr>
          <w:t>56,52 см</w:t>
        </w:r>
      </w:smartTag>
      <w:r w:rsidRPr="00961191">
        <w:rPr>
          <w:rFonts w:ascii="Times New Roman" w:hAnsi="Times New Roman"/>
          <w:sz w:val="24"/>
          <w:szCs w:val="24"/>
        </w:rPr>
        <w:t xml:space="preserve">, а длина окружности Гэндальфа </w:t>
      </w:r>
      <w:smartTag w:uri="urn:schemas-microsoft-com:office:smarttags" w:element="metricconverter">
        <w:smartTagPr>
          <w:attr w:name="ProductID" w:val="-37,68 см"/>
        </w:smartTagPr>
        <w:r w:rsidRPr="00961191">
          <w:rPr>
            <w:rFonts w:ascii="Times New Roman" w:hAnsi="Times New Roman"/>
            <w:sz w:val="24"/>
            <w:szCs w:val="24"/>
          </w:rPr>
          <w:t>-37,68 см</w:t>
        </w:r>
      </w:smartTag>
      <w:r w:rsidRPr="00961191">
        <w:rPr>
          <w:rFonts w:ascii="Times New Roman" w:hAnsi="Times New Roman"/>
          <w:sz w:val="24"/>
          <w:szCs w:val="24"/>
        </w:rPr>
        <w:t xml:space="preserve">     (</w:t>
      </w:r>
      <w:r w:rsidRPr="0096119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8" type="#_x0000_t75" alt="\pi \approx \frac{(a_n + b_n)^2}{4 t_n}.\!" style="width:36pt;height:13.5pt;visibility:visible">
            <v:imagedata r:id="rId6" o:title="" croptop="21370f" cropbottom="11398f" cropright="45358f"/>
          </v:shape>
        </w:pict>
      </w:r>
      <w:r w:rsidRPr="00961191">
        <w:rPr>
          <w:rFonts w:ascii="Times New Roman" w:hAnsi="Times New Roman"/>
          <w:sz w:val="24"/>
          <w:szCs w:val="24"/>
        </w:rPr>
        <w:t xml:space="preserve">3,14).  </w:t>
      </w:r>
    </w:p>
    <w:p w:rsidR="00AF08A6" w:rsidRPr="00961191" w:rsidRDefault="00AF08A6" w:rsidP="004A1C63">
      <w:pPr>
        <w:jc w:val="both"/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2.Балин, к вашим услугам. – Благодарю!- ответил  Бильбо в совершеннейшем изумлении. Заходите, выпейте чаю!</w:t>
      </w:r>
    </w:p>
    <w:p w:rsidR="00AF08A6" w:rsidRPr="00961191" w:rsidRDefault="00AF08A6" w:rsidP="004A1C63">
      <w:pPr>
        <w:jc w:val="both"/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- Меня больше бы устроил стаканчик пивца, милостивый сэр, сказал белобородый Балин. Сколько угодно! Бильбо бегом побежал в погреб и нацедил пинту пива. Сколько литров пива принес Бильбо для Балина?</w:t>
      </w:r>
    </w:p>
    <w:p w:rsidR="00AF08A6" w:rsidRPr="00961191" w:rsidRDefault="00AF08A6" w:rsidP="00961191">
      <w:pPr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61191">
        <w:rPr>
          <w:rFonts w:ascii="Times New Roman" w:hAnsi="Times New Roman"/>
          <w:b/>
          <w:sz w:val="24"/>
          <w:szCs w:val="24"/>
        </w:rPr>
        <w:t>Домашнее задание по литературе</w:t>
      </w:r>
    </w:p>
    <w:p w:rsidR="00AF08A6" w:rsidRPr="00961191" w:rsidRDefault="00AF08A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961191">
        <w:rPr>
          <w:rFonts w:ascii="Times New Roman" w:hAnsi="Times New Roman"/>
          <w:sz w:val="24"/>
          <w:szCs w:val="24"/>
        </w:rPr>
        <w:t>Письменно ответить на вопрос «Как бы я распорядился кольцом Всевластия»?</w:t>
      </w:r>
    </w:p>
    <w:p w:rsidR="00AF08A6" w:rsidRDefault="00AF08A6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0" o:spid="_x0000_i1029" type="#_x0000_t75" alt="Фан-клуб Двалина, Брюса Уиллиса Средиземья - Страница 242 - Хеннет Аннун" style="width:434.25pt;height:285pt;visibility:visible">
            <v:imagedata r:id="rId8" o:title=""/>
          </v:shape>
        </w:pict>
      </w:r>
    </w:p>
    <w:p w:rsidR="00AF08A6" w:rsidRDefault="00AF08A6">
      <w:pPr>
        <w:rPr>
          <w:noProof/>
          <w:lang w:eastAsia="ru-RU"/>
        </w:rPr>
      </w:pPr>
    </w:p>
    <w:p w:rsidR="00AF08A6" w:rsidRPr="00961191" w:rsidRDefault="00AF08A6" w:rsidP="00961191">
      <w:pPr>
        <w:rPr>
          <w:rFonts w:ascii="Times New Roman" w:hAnsi="Times New Roman"/>
          <w:b/>
          <w:sz w:val="24"/>
          <w:szCs w:val="24"/>
        </w:rPr>
      </w:pPr>
      <w:r w:rsidRPr="00961191">
        <w:rPr>
          <w:rFonts w:ascii="Times New Roman" w:hAnsi="Times New Roman"/>
          <w:b/>
          <w:sz w:val="24"/>
          <w:szCs w:val="24"/>
        </w:rPr>
        <w:t>Домашнее задание по математике</w:t>
      </w:r>
    </w:p>
    <w:p w:rsidR="00AF08A6" w:rsidRPr="00961191" w:rsidRDefault="00AF08A6" w:rsidP="00D11711">
      <w:pPr>
        <w:jc w:val="both"/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1. Все вернулись в столовую и увидели, что Торин сидит, положив ноги на решётку камина, и курит трубку.  Он выпускал невиданной величины кольца и приказывал им куда лететь: то в трубу, то на часы, то под стол, то к потолку, где они начинали описывать круги. Но куда бы не летело кольцо Торина, Гендальф оказывался проворнее, он  посылал колечко поменьше из своей короткой глиняной трубки, и оно проскальзывало сквозь каждое коль</w:t>
      </w:r>
      <w:r>
        <w:rPr>
          <w:rFonts w:ascii="Times New Roman" w:hAnsi="Times New Roman"/>
          <w:sz w:val="24"/>
          <w:szCs w:val="24"/>
        </w:rPr>
        <w:t>цо Торина. После этого колечко Г</w:t>
      </w:r>
      <w:r w:rsidRPr="00961191">
        <w:rPr>
          <w:rFonts w:ascii="Times New Roman" w:hAnsi="Times New Roman"/>
          <w:sz w:val="24"/>
          <w:szCs w:val="24"/>
        </w:rPr>
        <w:t xml:space="preserve">эндальфа делалось зеленым. Таких колечек набралось уже целое облако, и в полумраке комнаты вид у Гэндальфа был  таинственным и по- настоящему колдовским.  Постойте на листе А4 две окружности (одна внутри другой), причем меньшая окружность, должна быть зеленого цвета, зная что длина окружности кольца Торина составляла </w:t>
      </w:r>
      <w:smartTag w:uri="urn:schemas-microsoft-com:office:smarttags" w:element="metricconverter">
        <w:smartTagPr>
          <w:attr w:name="ProductID" w:val="56,52 см"/>
        </w:smartTagPr>
        <w:r w:rsidRPr="00961191">
          <w:rPr>
            <w:rFonts w:ascii="Times New Roman" w:hAnsi="Times New Roman"/>
            <w:sz w:val="24"/>
            <w:szCs w:val="24"/>
          </w:rPr>
          <w:t>56,52 см</w:t>
        </w:r>
      </w:smartTag>
      <w:r w:rsidRPr="00961191">
        <w:rPr>
          <w:rFonts w:ascii="Times New Roman" w:hAnsi="Times New Roman"/>
          <w:sz w:val="24"/>
          <w:szCs w:val="24"/>
        </w:rPr>
        <w:t xml:space="preserve">, а длина окружности Гэндальфа - </w:t>
      </w:r>
      <w:smartTag w:uri="urn:schemas-microsoft-com:office:smarttags" w:element="metricconverter">
        <w:smartTagPr>
          <w:attr w:name="ProductID" w:val="37,68 см"/>
        </w:smartTagPr>
        <w:r w:rsidRPr="00961191">
          <w:rPr>
            <w:rFonts w:ascii="Times New Roman" w:hAnsi="Times New Roman"/>
            <w:sz w:val="24"/>
            <w:szCs w:val="24"/>
          </w:rPr>
          <w:t>37,68 см</w:t>
        </w:r>
      </w:smartTag>
      <w:r w:rsidRPr="00961191">
        <w:rPr>
          <w:rFonts w:ascii="Times New Roman" w:hAnsi="Times New Roman"/>
          <w:sz w:val="24"/>
          <w:szCs w:val="24"/>
        </w:rPr>
        <w:t xml:space="preserve">     (</w:t>
      </w:r>
      <w:r w:rsidRPr="0096119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0" type="#_x0000_t75" alt="\pi \approx \frac{(a_n + b_n)^2}{4 t_n}.\!" style="width:36pt;height:13.5pt;visibility:visible">
            <v:imagedata r:id="rId6" o:title="" croptop="21370f" cropbottom="11398f" cropright="45358f"/>
          </v:shape>
        </w:pict>
      </w:r>
      <w:r w:rsidRPr="00961191">
        <w:rPr>
          <w:rFonts w:ascii="Times New Roman" w:hAnsi="Times New Roman"/>
          <w:sz w:val="24"/>
          <w:szCs w:val="24"/>
        </w:rPr>
        <w:t>3,14) .</w:t>
      </w:r>
    </w:p>
    <w:p w:rsidR="00AF08A6" w:rsidRPr="00961191" w:rsidRDefault="00AF08A6" w:rsidP="004A1C63">
      <w:pPr>
        <w:jc w:val="both"/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2.Балин, к вашим услугам. – Благодарю!- ответил  Бильбо в совершеннейшем изумлении. Заходите, выпейте чаю!</w:t>
      </w:r>
    </w:p>
    <w:p w:rsidR="00AF08A6" w:rsidRPr="00961191" w:rsidRDefault="00AF08A6" w:rsidP="004A1C63">
      <w:pPr>
        <w:jc w:val="both"/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- Меня больше бы устроил стаканчик пивца, милостивый сэр, сказал белобородый Балин. Сколько угодно! Бильбо бегом побежал в погреб и нацедил пинту пива. Сколько литров пива принес Бильбо для Балина?</w:t>
      </w:r>
    </w:p>
    <w:p w:rsidR="00AF08A6" w:rsidRPr="00961191" w:rsidRDefault="00AF08A6" w:rsidP="00961191">
      <w:pPr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961191">
        <w:rPr>
          <w:rFonts w:ascii="Times New Roman" w:hAnsi="Times New Roman"/>
          <w:b/>
          <w:sz w:val="24"/>
          <w:szCs w:val="24"/>
        </w:rPr>
        <w:t>Домашнее задание по литературе</w:t>
      </w:r>
    </w:p>
    <w:p w:rsidR="00AF08A6" w:rsidRPr="002576BD" w:rsidRDefault="00AF08A6" w:rsidP="00961191">
      <w:pPr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961191">
        <w:rPr>
          <w:rFonts w:ascii="Times New Roman" w:hAnsi="Times New Roman"/>
          <w:sz w:val="24"/>
          <w:szCs w:val="24"/>
        </w:rPr>
        <w:t>Письменно ответить на вопрос «Как бы я распорядился кольцом Всевластия»?</w:t>
      </w:r>
    </w:p>
    <w:p w:rsidR="00AF08A6" w:rsidRDefault="00AF08A6" w:rsidP="00D11711">
      <w:r>
        <w:rPr>
          <w:noProof/>
          <w:lang w:eastAsia="ru-RU"/>
        </w:rPr>
        <w:pict>
          <v:shape id="Рисунок 4" o:spid="_x0000_i1031" type="#_x0000_t75" alt="Закулисье фильма The Hobbit" style="width:467.25pt;height:321pt;visibility:visible">
            <v:imagedata r:id="rId9" o:title=""/>
          </v:shape>
        </w:pict>
      </w:r>
    </w:p>
    <w:p w:rsidR="00AF08A6" w:rsidRPr="00961191" w:rsidRDefault="00AF08A6" w:rsidP="00961191">
      <w:pPr>
        <w:rPr>
          <w:rFonts w:ascii="Times New Roman" w:hAnsi="Times New Roman"/>
          <w:b/>
          <w:sz w:val="24"/>
          <w:szCs w:val="24"/>
        </w:rPr>
      </w:pPr>
      <w:r>
        <w:tab/>
      </w:r>
      <w:r w:rsidRPr="00961191">
        <w:rPr>
          <w:rFonts w:ascii="Times New Roman" w:hAnsi="Times New Roman"/>
          <w:b/>
          <w:sz w:val="24"/>
          <w:szCs w:val="24"/>
        </w:rPr>
        <w:t>Домашнее задание по математике</w:t>
      </w:r>
    </w:p>
    <w:p w:rsidR="00AF08A6" w:rsidRPr="00961191" w:rsidRDefault="00AF08A6" w:rsidP="00D11711">
      <w:pPr>
        <w:jc w:val="both"/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1. Все вернулись в столовую и увидели, что Торин сидит, положив ноги на решётку камина, и курит трубку.  Он выпускал невиданной величины кольца и приказывал им куда лететь: то в трубу, то на часы, то под стол, то к потолку, где они начинали описывать круги. Но куда бы не летело кольцо Торина, Гендальф оказывался проворнее, он  посылал колечко поменьше из своей короткой глиняной трубки, и оно проскальзывало сквозь каждое коль</w:t>
      </w:r>
      <w:r>
        <w:rPr>
          <w:rFonts w:ascii="Times New Roman" w:hAnsi="Times New Roman"/>
          <w:sz w:val="24"/>
          <w:szCs w:val="24"/>
        </w:rPr>
        <w:t>цо Торина. После этого колечко Г</w:t>
      </w:r>
      <w:r w:rsidRPr="00961191">
        <w:rPr>
          <w:rFonts w:ascii="Times New Roman" w:hAnsi="Times New Roman"/>
          <w:sz w:val="24"/>
          <w:szCs w:val="24"/>
        </w:rPr>
        <w:t xml:space="preserve">эндальфа делалось зеленым. Таких колечек набралось уже целое облако, и в полумраке комнаты вид у Гэндальфа был  таинственным и по- настоящему колдовским.  Постойте на листе А4 две окружности (одна внутри другой), причем меньшая окружность, должна быть зеленого цвета, зная что длина окружности кольца Торина составляла </w:t>
      </w:r>
      <w:smartTag w:uri="urn:schemas-microsoft-com:office:smarttags" w:element="metricconverter">
        <w:smartTagPr>
          <w:attr w:name="ProductID" w:val="-37,68 см"/>
        </w:smartTagPr>
        <w:r w:rsidRPr="00961191">
          <w:rPr>
            <w:rFonts w:ascii="Times New Roman" w:hAnsi="Times New Roman"/>
            <w:sz w:val="24"/>
            <w:szCs w:val="24"/>
          </w:rPr>
          <w:t>56,52 см</w:t>
        </w:r>
      </w:smartTag>
      <w:r w:rsidRPr="00961191">
        <w:rPr>
          <w:rFonts w:ascii="Times New Roman" w:hAnsi="Times New Roman"/>
          <w:sz w:val="24"/>
          <w:szCs w:val="24"/>
        </w:rPr>
        <w:t xml:space="preserve">, а длина окружности Гэндальфа </w:t>
      </w:r>
      <w:smartTag w:uri="urn:schemas-microsoft-com:office:smarttags" w:element="metricconverter">
        <w:smartTagPr>
          <w:attr w:name="ProductID" w:val="-37,68 см"/>
        </w:smartTagPr>
        <w:r w:rsidRPr="00961191">
          <w:rPr>
            <w:rFonts w:ascii="Times New Roman" w:hAnsi="Times New Roman"/>
            <w:sz w:val="24"/>
            <w:szCs w:val="24"/>
          </w:rPr>
          <w:t>-37,68 см</w:t>
        </w:r>
      </w:smartTag>
      <w:r w:rsidRPr="00961191">
        <w:rPr>
          <w:rFonts w:ascii="Times New Roman" w:hAnsi="Times New Roman"/>
          <w:sz w:val="24"/>
          <w:szCs w:val="24"/>
        </w:rPr>
        <w:t xml:space="preserve">     (</w:t>
      </w:r>
      <w:r w:rsidRPr="0096119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2" type="#_x0000_t75" alt="\pi \approx \frac{(a_n + b_n)^2}{4 t_n}.\!" style="width:36pt;height:13.5pt;visibility:visible">
            <v:imagedata r:id="rId6" o:title="" croptop="21370f" cropbottom="11398f" cropright="45358f"/>
          </v:shape>
        </w:pict>
      </w:r>
      <w:r w:rsidRPr="00961191">
        <w:rPr>
          <w:rFonts w:ascii="Times New Roman" w:hAnsi="Times New Roman"/>
          <w:sz w:val="24"/>
          <w:szCs w:val="24"/>
        </w:rPr>
        <w:t>3,14).</w:t>
      </w:r>
    </w:p>
    <w:p w:rsidR="00AF08A6" w:rsidRPr="00961191" w:rsidRDefault="00AF08A6" w:rsidP="004A1C63">
      <w:pPr>
        <w:jc w:val="both"/>
        <w:rPr>
          <w:rFonts w:ascii="Times New Roman" w:hAnsi="Times New Roman"/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2.Балин, к вашим услугам. – Благодарю!- ответил  Бильбо в совершеннейшем изумлении. Заходите, выпейте чаю!</w:t>
      </w:r>
    </w:p>
    <w:p w:rsidR="00AF08A6" w:rsidRPr="002576BD" w:rsidRDefault="00AF08A6" w:rsidP="004A1C63">
      <w:pPr>
        <w:jc w:val="both"/>
        <w:rPr>
          <w:sz w:val="24"/>
          <w:szCs w:val="24"/>
        </w:rPr>
      </w:pPr>
      <w:r w:rsidRPr="00961191">
        <w:rPr>
          <w:rFonts w:ascii="Times New Roman" w:hAnsi="Times New Roman"/>
          <w:sz w:val="24"/>
          <w:szCs w:val="24"/>
        </w:rPr>
        <w:t>- Меня больше бы устроил стаканчик пивца, милостивый сэр, сказал белобородый Балин. Сколько угодно! Бильбо бегом побежал в погреб и нацедил пинту пива. Сколько литров пива принес Бильбо для Балина?</w:t>
      </w:r>
    </w:p>
    <w:p w:rsidR="00AF08A6" w:rsidRPr="00961191" w:rsidRDefault="00AF08A6" w:rsidP="00961191">
      <w:pPr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961191">
        <w:rPr>
          <w:rFonts w:ascii="Times New Roman" w:hAnsi="Times New Roman"/>
          <w:b/>
          <w:sz w:val="24"/>
          <w:szCs w:val="24"/>
        </w:rPr>
        <w:t>Домашнее задание по литературе</w:t>
      </w:r>
    </w:p>
    <w:p w:rsidR="00AF08A6" w:rsidRPr="002576BD" w:rsidRDefault="00AF08A6" w:rsidP="00961191">
      <w:pPr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961191">
        <w:rPr>
          <w:rFonts w:ascii="Times New Roman" w:hAnsi="Times New Roman"/>
          <w:sz w:val="24"/>
          <w:szCs w:val="24"/>
        </w:rPr>
        <w:t>Письменно ответить на вопрос «Как бы я распорядился кольцом Всевластия»?</w:t>
      </w:r>
    </w:p>
    <w:p w:rsidR="00AF08A6" w:rsidRPr="002576BD" w:rsidRDefault="00AF08A6" w:rsidP="00D11711">
      <w:pPr>
        <w:tabs>
          <w:tab w:val="left" w:pos="1185"/>
        </w:tabs>
        <w:rPr>
          <w:sz w:val="24"/>
          <w:szCs w:val="24"/>
        </w:rPr>
      </w:pPr>
    </w:p>
    <w:sectPr w:rsidR="00AF08A6" w:rsidRPr="002576BD" w:rsidSect="005F5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10456"/>
    <w:multiLevelType w:val="hybridMultilevel"/>
    <w:tmpl w:val="6FDCCA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0A19"/>
    <w:rsid w:val="002576BD"/>
    <w:rsid w:val="00290A19"/>
    <w:rsid w:val="002F3252"/>
    <w:rsid w:val="00363CCE"/>
    <w:rsid w:val="003A5997"/>
    <w:rsid w:val="00475873"/>
    <w:rsid w:val="004A1C63"/>
    <w:rsid w:val="004F392E"/>
    <w:rsid w:val="0057613E"/>
    <w:rsid w:val="005F574B"/>
    <w:rsid w:val="006B209F"/>
    <w:rsid w:val="00755D09"/>
    <w:rsid w:val="008110A4"/>
    <w:rsid w:val="009102FA"/>
    <w:rsid w:val="00961191"/>
    <w:rsid w:val="009F128D"/>
    <w:rsid w:val="00AF08A6"/>
    <w:rsid w:val="00D11711"/>
    <w:rsid w:val="00E77597"/>
    <w:rsid w:val="00FC00A8"/>
    <w:rsid w:val="00FE4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74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9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0A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117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</TotalTime>
  <Pages>4</Pages>
  <Words>769</Words>
  <Characters>4387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Завуч</cp:lastModifiedBy>
  <cp:revision>10</cp:revision>
  <cp:lastPrinted>2015-02-26T07:54:00Z</cp:lastPrinted>
  <dcterms:created xsi:type="dcterms:W3CDTF">2015-02-25T15:35:00Z</dcterms:created>
  <dcterms:modified xsi:type="dcterms:W3CDTF">2015-02-26T07:55:00Z</dcterms:modified>
</cp:coreProperties>
</file>